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2C4" w:rsidRPr="00E7162D" w:rsidRDefault="004C62C4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Ассоциация «Росохотрыболовсоюз»</w:t>
      </w:r>
    </w:p>
    <w:p w:rsidR="004C62C4" w:rsidRPr="00E7162D" w:rsidRDefault="004C62C4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Региональная общественная организация «Крымское Республиканское общество охотников и рыболовов»</w:t>
      </w:r>
    </w:p>
    <w:p w:rsidR="004C62C4" w:rsidRDefault="004C62C4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 на участие команды___________________________________________________________________________</w:t>
      </w:r>
    </w:p>
    <w:p w:rsidR="004C62C4" w:rsidRPr="00A671D9" w:rsidRDefault="004C62C4" w:rsidP="005D767B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в Крымских Республиканских состязаниях легавых собак по </w:t>
      </w:r>
      <w:r>
        <w:rPr>
          <w:rFonts w:ascii="Times New Roman" w:hAnsi="Times New Roman"/>
          <w:sz w:val="28"/>
          <w:szCs w:val="28"/>
          <w:lang w:val="uk-UA"/>
        </w:rPr>
        <w:t>______________________________________________</w:t>
      </w:r>
    </w:p>
    <w:p w:rsidR="004C62C4" w:rsidRDefault="004C62C4" w:rsidP="00A21D1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276"/>
        <w:gridCol w:w="709"/>
        <w:gridCol w:w="1417"/>
        <w:gridCol w:w="2410"/>
        <w:gridCol w:w="3260"/>
        <w:gridCol w:w="1418"/>
        <w:gridCol w:w="1417"/>
        <w:gridCol w:w="3119"/>
      </w:tblGrid>
      <w:tr w:rsidR="004C62C4" w:rsidRPr="001117FC" w:rsidTr="001117FC">
        <w:tc>
          <w:tcPr>
            <w:tcW w:w="568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709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пол</w:t>
            </w:r>
          </w:p>
        </w:tc>
        <w:tc>
          <w:tcPr>
            <w:tcW w:w="1417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д.р.</w:t>
            </w:r>
          </w:p>
        </w:tc>
        <w:tc>
          <w:tcPr>
            <w:tcW w:w="2410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 xml:space="preserve">кличка собаки </w:t>
            </w:r>
          </w:p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№ свидетельства</w:t>
            </w:r>
          </w:p>
        </w:tc>
        <w:tc>
          <w:tcPr>
            <w:tcW w:w="3260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происхождение</w:t>
            </w:r>
          </w:p>
        </w:tc>
        <w:tc>
          <w:tcPr>
            <w:tcW w:w="1418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 xml:space="preserve">оценка экстерьера </w:t>
            </w:r>
          </w:p>
        </w:tc>
        <w:tc>
          <w:tcPr>
            <w:tcW w:w="1417" w:type="dxa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полевые дипломы</w:t>
            </w:r>
          </w:p>
        </w:tc>
        <w:tc>
          <w:tcPr>
            <w:tcW w:w="3119" w:type="dxa"/>
          </w:tcPr>
          <w:p w:rsidR="004C62C4" w:rsidRPr="001117FC" w:rsidRDefault="004C62C4" w:rsidP="001117FC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владелец ФИО</w:t>
            </w:r>
          </w:p>
          <w:p w:rsidR="004C62C4" w:rsidRPr="001117FC" w:rsidRDefault="004C62C4" w:rsidP="001117FC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4870A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694445" w:rsidTr="001117FC">
        <w:tc>
          <w:tcPr>
            <w:tcW w:w="56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Merge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4C62C4" w:rsidRPr="001117FC" w:rsidTr="001117FC">
        <w:tc>
          <w:tcPr>
            <w:tcW w:w="56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76" w:type="dxa"/>
            <w:vMerge w:val="restart"/>
          </w:tcPr>
          <w:p w:rsidR="004C62C4" w:rsidRPr="001117FC" w:rsidRDefault="004C62C4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4C62C4" w:rsidRPr="00240849" w:rsidRDefault="004C62C4" w:rsidP="00592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4870A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76" w:type="dxa"/>
            <w:vMerge w:val="restart"/>
          </w:tcPr>
          <w:p w:rsidR="004C62C4" w:rsidRPr="001117FC" w:rsidRDefault="004C62C4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4C62C4" w:rsidRPr="00240849" w:rsidRDefault="004C62C4" w:rsidP="00592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4870A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76" w:type="dxa"/>
            <w:vMerge w:val="restart"/>
          </w:tcPr>
          <w:p w:rsidR="004C62C4" w:rsidRPr="001117FC" w:rsidRDefault="004C62C4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4C62C4" w:rsidRPr="0024084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4C62C4" w:rsidRPr="004870A9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2C4" w:rsidRPr="001117FC" w:rsidTr="001117FC">
        <w:tc>
          <w:tcPr>
            <w:tcW w:w="56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C62C4" w:rsidRPr="00240849" w:rsidRDefault="004C62C4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4C62C4" w:rsidRPr="001117FC" w:rsidRDefault="004C62C4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C62C4" w:rsidRDefault="004C62C4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4C62C4" w:rsidRDefault="004C62C4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4C62C4" w:rsidRPr="00A21D1C" w:rsidRDefault="004C62C4" w:rsidP="005D76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_____________________________________________________________тел.________________________</w:t>
      </w:r>
    </w:p>
    <w:sectPr w:rsidR="004C62C4" w:rsidRPr="00A21D1C" w:rsidSect="00A21D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D1C"/>
    <w:rsid w:val="00010AA9"/>
    <w:rsid w:val="00045F8C"/>
    <w:rsid w:val="000816D1"/>
    <w:rsid w:val="00093C93"/>
    <w:rsid w:val="000B241F"/>
    <w:rsid w:val="001117FC"/>
    <w:rsid w:val="0012186B"/>
    <w:rsid w:val="00240849"/>
    <w:rsid w:val="004870A9"/>
    <w:rsid w:val="004C62C4"/>
    <w:rsid w:val="005929E6"/>
    <w:rsid w:val="005D767B"/>
    <w:rsid w:val="00657E69"/>
    <w:rsid w:val="00694445"/>
    <w:rsid w:val="0083654D"/>
    <w:rsid w:val="00893DA4"/>
    <w:rsid w:val="008C63C7"/>
    <w:rsid w:val="009209E2"/>
    <w:rsid w:val="009C389A"/>
    <w:rsid w:val="00A21D1C"/>
    <w:rsid w:val="00A671D9"/>
    <w:rsid w:val="00C83D06"/>
    <w:rsid w:val="00C86548"/>
    <w:rsid w:val="00CE07A6"/>
    <w:rsid w:val="00E7162D"/>
    <w:rsid w:val="00F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76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1</Pages>
  <Words>408</Words>
  <Characters>234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hanter</dc:creator>
  <cp:keywords/>
  <dc:description/>
  <cp:lastModifiedBy>!!!</cp:lastModifiedBy>
  <cp:revision>11</cp:revision>
  <cp:lastPrinted>2016-09-21T13:15:00Z</cp:lastPrinted>
  <dcterms:created xsi:type="dcterms:W3CDTF">2016-09-21T10:08:00Z</dcterms:created>
  <dcterms:modified xsi:type="dcterms:W3CDTF">2017-04-05T05:36:00Z</dcterms:modified>
</cp:coreProperties>
</file>