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F8C" w:rsidRPr="00E7162D" w:rsidRDefault="00045F8C" w:rsidP="00A21D1C">
      <w:pPr>
        <w:jc w:val="center"/>
        <w:rPr>
          <w:rFonts w:ascii="Times New Roman" w:hAnsi="Times New Roman"/>
          <w:b/>
          <w:i/>
          <w:sz w:val="32"/>
          <w:szCs w:val="32"/>
        </w:rPr>
      </w:pPr>
      <w:r w:rsidRPr="00E7162D">
        <w:rPr>
          <w:rFonts w:ascii="Times New Roman" w:hAnsi="Times New Roman"/>
          <w:b/>
          <w:i/>
          <w:sz w:val="32"/>
          <w:szCs w:val="32"/>
        </w:rPr>
        <w:t>Ассоциация «Росохотрыболовсоюз»</w:t>
      </w:r>
    </w:p>
    <w:p w:rsidR="00045F8C" w:rsidRPr="00E7162D" w:rsidRDefault="00045F8C" w:rsidP="00A21D1C">
      <w:pPr>
        <w:jc w:val="center"/>
        <w:rPr>
          <w:rFonts w:ascii="Times New Roman" w:hAnsi="Times New Roman"/>
          <w:b/>
          <w:i/>
          <w:sz w:val="32"/>
          <w:szCs w:val="32"/>
        </w:rPr>
      </w:pPr>
      <w:r w:rsidRPr="00E7162D">
        <w:rPr>
          <w:rFonts w:ascii="Times New Roman" w:hAnsi="Times New Roman"/>
          <w:b/>
          <w:i/>
          <w:sz w:val="32"/>
          <w:szCs w:val="32"/>
        </w:rPr>
        <w:t>Региональная общественная организация «Крымское Республиканское общество охотников и рыболовов»</w:t>
      </w:r>
    </w:p>
    <w:p w:rsidR="00045F8C" w:rsidRDefault="00045F8C" w:rsidP="005D767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Заявка на участие команды___________________________________________________________________________</w:t>
      </w:r>
    </w:p>
    <w:p w:rsidR="00045F8C" w:rsidRDefault="00045F8C" w:rsidP="005D767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Крымских Республиканских состязаниях легавых собак по куропатке 06.-09.2017 года</w:t>
      </w:r>
    </w:p>
    <w:p w:rsidR="00045F8C" w:rsidRDefault="00045F8C" w:rsidP="00A21D1C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8"/>
        <w:gridCol w:w="1276"/>
        <w:gridCol w:w="709"/>
        <w:gridCol w:w="1417"/>
        <w:gridCol w:w="2410"/>
        <w:gridCol w:w="3260"/>
        <w:gridCol w:w="1418"/>
        <w:gridCol w:w="1417"/>
        <w:gridCol w:w="3119"/>
      </w:tblGrid>
      <w:tr w:rsidR="00045F8C" w:rsidRPr="001117FC" w:rsidTr="001117FC">
        <w:tc>
          <w:tcPr>
            <w:tcW w:w="568" w:type="dxa"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17FC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276" w:type="dxa"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17FC">
              <w:rPr>
                <w:rFonts w:ascii="Times New Roman" w:hAnsi="Times New Roman"/>
                <w:sz w:val="28"/>
                <w:szCs w:val="28"/>
              </w:rPr>
              <w:t>порода</w:t>
            </w:r>
          </w:p>
        </w:tc>
        <w:tc>
          <w:tcPr>
            <w:tcW w:w="709" w:type="dxa"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17FC">
              <w:rPr>
                <w:rFonts w:ascii="Times New Roman" w:hAnsi="Times New Roman"/>
                <w:sz w:val="28"/>
                <w:szCs w:val="28"/>
              </w:rPr>
              <w:t>пол</w:t>
            </w:r>
          </w:p>
        </w:tc>
        <w:tc>
          <w:tcPr>
            <w:tcW w:w="1417" w:type="dxa"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17FC">
              <w:rPr>
                <w:rFonts w:ascii="Times New Roman" w:hAnsi="Times New Roman"/>
                <w:sz w:val="28"/>
                <w:szCs w:val="28"/>
              </w:rPr>
              <w:t>д.р.</w:t>
            </w:r>
          </w:p>
        </w:tc>
        <w:tc>
          <w:tcPr>
            <w:tcW w:w="2410" w:type="dxa"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17FC">
              <w:rPr>
                <w:rFonts w:ascii="Times New Roman" w:hAnsi="Times New Roman"/>
                <w:sz w:val="28"/>
                <w:szCs w:val="28"/>
              </w:rPr>
              <w:t xml:space="preserve">кличка собаки </w:t>
            </w:r>
          </w:p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17FC">
              <w:rPr>
                <w:rFonts w:ascii="Times New Roman" w:hAnsi="Times New Roman"/>
                <w:sz w:val="28"/>
                <w:szCs w:val="28"/>
              </w:rPr>
              <w:t>№ свидетельства</w:t>
            </w:r>
          </w:p>
        </w:tc>
        <w:tc>
          <w:tcPr>
            <w:tcW w:w="3260" w:type="dxa"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17FC">
              <w:rPr>
                <w:rFonts w:ascii="Times New Roman" w:hAnsi="Times New Roman"/>
                <w:sz w:val="28"/>
                <w:szCs w:val="28"/>
              </w:rPr>
              <w:t>происхождение</w:t>
            </w:r>
          </w:p>
        </w:tc>
        <w:tc>
          <w:tcPr>
            <w:tcW w:w="1418" w:type="dxa"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17FC">
              <w:rPr>
                <w:rFonts w:ascii="Times New Roman" w:hAnsi="Times New Roman"/>
                <w:sz w:val="28"/>
                <w:szCs w:val="28"/>
              </w:rPr>
              <w:t xml:space="preserve">оценка экстерьера </w:t>
            </w:r>
          </w:p>
        </w:tc>
        <w:tc>
          <w:tcPr>
            <w:tcW w:w="1417" w:type="dxa"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17FC">
              <w:rPr>
                <w:rFonts w:ascii="Times New Roman" w:hAnsi="Times New Roman"/>
                <w:sz w:val="28"/>
                <w:szCs w:val="28"/>
              </w:rPr>
              <w:t>полевые дипломы</w:t>
            </w:r>
          </w:p>
        </w:tc>
        <w:tc>
          <w:tcPr>
            <w:tcW w:w="3119" w:type="dxa"/>
          </w:tcPr>
          <w:p w:rsidR="00045F8C" w:rsidRPr="001117FC" w:rsidRDefault="00045F8C" w:rsidP="001117FC">
            <w:pPr>
              <w:spacing w:after="0" w:line="240" w:lineRule="auto"/>
              <w:ind w:right="-45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17FC">
              <w:rPr>
                <w:rFonts w:ascii="Times New Roman" w:hAnsi="Times New Roman"/>
                <w:sz w:val="28"/>
                <w:szCs w:val="28"/>
              </w:rPr>
              <w:t>владелец ФИО</w:t>
            </w:r>
          </w:p>
          <w:p w:rsidR="00045F8C" w:rsidRPr="001117FC" w:rsidRDefault="00045F8C" w:rsidP="001117FC">
            <w:pPr>
              <w:spacing w:after="0" w:line="240" w:lineRule="auto"/>
              <w:ind w:right="-45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5F8C" w:rsidRPr="001117FC" w:rsidTr="001117FC">
        <w:tc>
          <w:tcPr>
            <w:tcW w:w="568" w:type="dxa"/>
            <w:vMerge w:val="restart"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17F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276" w:type="dxa"/>
            <w:vMerge w:val="restart"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 w:val="restart"/>
          </w:tcPr>
          <w:p w:rsidR="00045F8C" w:rsidRPr="00240849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3260" w:type="dxa"/>
          </w:tcPr>
          <w:p w:rsidR="00045F8C" w:rsidRPr="00240849" w:rsidRDefault="00045F8C" w:rsidP="002408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vMerge w:val="restart"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045F8C" w:rsidRPr="004870A9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vMerge w:val="restart"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5F8C" w:rsidRPr="00694445" w:rsidTr="001117FC">
        <w:tc>
          <w:tcPr>
            <w:tcW w:w="568" w:type="dxa"/>
            <w:vMerge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045F8C" w:rsidRPr="00240849" w:rsidRDefault="00045F8C" w:rsidP="002408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vMerge/>
          </w:tcPr>
          <w:p w:rsidR="00045F8C" w:rsidRPr="00240849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417" w:type="dxa"/>
            <w:vMerge/>
          </w:tcPr>
          <w:p w:rsidR="00045F8C" w:rsidRPr="00240849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3119" w:type="dxa"/>
            <w:vMerge/>
          </w:tcPr>
          <w:p w:rsidR="00045F8C" w:rsidRPr="00240849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045F8C" w:rsidRPr="001117FC" w:rsidTr="001117FC">
        <w:tc>
          <w:tcPr>
            <w:tcW w:w="568" w:type="dxa"/>
            <w:vMerge w:val="restart"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17FC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1276" w:type="dxa"/>
            <w:vMerge w:val="restart"/>
          </w:tcPr>
          <w:p w:rsidR="00045F8C" w:rsidRPr="001117FC" w:rsidRDefault="00045F8C" w:rsidP="005929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 w:val="restart"/>
          </w:tcPr>
          <w:p w:rsidR="00045F8C" w:rsidRPr="00240849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3260" w:type="dxa"/>
          </w:tcPr>
          <w:p w:rsidR="00045F8C" w:rsidRPr="00240849" w:rsidRDefault="00045F8C" w:rsidP="005929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vMerge w:val="restart"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045F8C" w:rsidRPr="004870A9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vMerge w:val="restart"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5F8C" w:rsidRPr="001117FC" w:rsidTr="001117FC">
        <w:tc>
          <w:tcPr>
            <w:tcW w:w="568" w:type="dxa"/>
            <w:vMerge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045F8C" w:rsidRPr="00240849" w:rsidRDefault="00045F8C" w:rsidP="002408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vMerge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5F8C" w:rsidRPr="001117FC" w:rsidTr="001117FC">
        <w:tc>
          <w:tcPr>
            <w:tcW w:w="568" w:type="dxa"/>
            <w:vMerge w:val="restart"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17FC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1276" w:type="dxa"/>
            <w:vMerge w:val="restart"/>
          </w:tcPr>
          <w:p w:rsidR="00045F8C" w:rsidRPr="001117FC" w:rsidRDefault="00045F8C" w:rsidP="005929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 w:val="restart"/>
          </w:tcPr>
          <w:p w:rsidR="00045F8C" w:rsidRPr="00240849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3260" w:type="dxa"/>
          </w:tcPr>
          <w:p w:rsidR="00045F8C" w:rsidRPr="00240849" w:rsidRDefault="00045F8C" w:rsidP="005929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vMerge w:val="restart"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045F8C" w:rsidRPr="004870A9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vMerge w:val="restart"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5F8C" w:rsidRPr="001117FC" w:rsidTr="001117FC">
        <w:tc>
          <w:tcPr>
            <w:tcW w:w="568" w:type="dxa"/>
            <w:vMerge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045F8C" w:rsidRPr="00240849" w:rsidRDefault="00045F8C" w:rsidP="002408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vMerge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5F8C" w:rsidRPr="001117FC" w:rsidTr="001117FC">
        <w:tc>
          <w:tcPr>
            <w:tcW w:w="568" w:type="dxa"/>
            <w:vMerge w:val="restart"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17FC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1276" w:type="dxa"/>
            <w:vMerge w:val="restart"/>
          </w:tcPr>
          <w:p w:rsidR="00045F8C" w:rsidRPr="001117FC" w:rsidRDefault="00045F8C" w:rsidP="005929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 w:val="restart"/>
          </w:tcPr>
          <w:p w:rsidR="00045F8C" w:rsidRPr="00240849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3260" w:type="dxa"/>
          </w:tcPr>
          <w:p w:rsidR="00045F8C" w:rsidRPr="00240849" w:rsidRDefault="00045F8C" w:rsidP="002408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vMerge w:val="restart"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045F8C" w:rsidRPr="004870A9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vMerge w:val="restart"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5F8C" w:rsidRPr="001117FC" w:rsidTr="001117FC">
        <w:tc>
          <w:tcPr>
            <w:tcW w:w="568" w:type="dxa"/>
            <w:vMerge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045F8C" w:rsidRPr="00240849" w:rsidRDefault="00045F8C" w:rsidP="002408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vMerge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045F8C" w:rsidRPr="001117FC" w:rsidRDefault="00045F8C" w:rsidP="00111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45F8C" w:rsidRDefault="00045F8C" w:rsidP="00A21D1C">
      <w:pPr>
        <w:jc w:val="center"/>
        <w:rPr>
          <w:rFonts w:ascii="Times New Roman" w:hAnsi="Times New Roman"/>
          <w:sz w:val="28"/>
          <w:szCs w:val="28"/>
        </w:rPr>
      </w:pPr>
    </w:p>
    <w:p w:rsidR="00045F8C" w:rsidRDefault="00045F8C" w:rsidP="00A21D1C">
      <w:pPr>
        <w:jc w:val="center"/>
        <w:rPr>
          <w:rFonts w:ascii="Times New Roman" w:hAnsi="Times New Roman"/>
          <w:sz w:val="28"/>
          <w:szCs w:val="28"/>
        </w:rPr>
      </w:pPr>
    </w:p>
    <w:p w:rsidR="00045F8C" w:rsidRPr="00A21D1C" w:rsidRDefault="00045F8C" w:rsidP="005D767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Капитан команды _____________________________________________________________тел.________________________</w:t>
      </w:r>
    </w:p>
    <w:sectPr w:rsidR="00045F8C" w:rsidRPr="00A21D1C" w:rsidSect="00A21D1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1D1C"/>
    <w:rsid w:val="00045F8C"/>
    <w:rsid w:val="000816D1"/>
    <w:rsid w:val="00093C93"/>
    <w:rsid w:val="000B241F"/>
    <w:rsid w:val="001117FC"/>
    <w:rsid w:val="0012186B"/>
    <w:rsid w:val="00240849"/>
    <w:rsid w:val="004870A9"/>
    <w:rsid w:val="005929E6"/>
    <w:rsid w:val="005D767B"/>
    <w:rsid w:val="00657E69"/>
    <w:rsid w:val="00694445"/>
    <w:rsid w:val="0083654D"/>
    <w:rsid w:val="00893DA4"/>
    <w:rsid w:val="008C63C7"/>
    <w:rsid w:val="009209E2"/>
    <w:rsid w:val="009C389A"/>
    <w:rsid w:val="00A21D1C"/>
    <w:rsid w:val="00C83D06"/>
    <w:rsid w:val="00C86548"/>
    <w:rsid w:val="00E7162D"/>
    <w:rsid w:val="00F22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27AF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D767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127</TotalTime>
  <Pages>1</Pages>
  <Words>396</Words>
  <Characters>226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hanter</dc:creator>
  <cp:keywords/>
  <dc:description/>
  <cp:lastModifiedBy>!!!</cp:lastModifiedBy>
  <cp:revision>9</cp:revision>
  <cp:lastPrinted>2016-09-21T13:15:00Z</cp:lastPrinted>
  <dcterms:created xsi:type="dcterms:W3CDTF">2016-09-21T10:08:00Z</dcterms:created>
  <dcterms:modified xsi:type="dcterms:W3CDTF">2017-03-22T11:34:00Z</dcterms:modified>
</cp:coreProperties>
</file>